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701DA" w14:textId="77777777" w:rsidR="0057577F" w:rsidRDefault="006704B7">
      <w:pPr>
        <w:pStyle w:val="Textbody"/>
        <w:spacing w:after="180"/>
        <w:jc w:val="center"/>
      </w:pPr>
      <w:r>
        <w:rPr>
          <w:rFonts w:ascii="標楷體" w:eastAsia="標楷體" w:hAnsi="標楷體"/>
          <w:b/>
          <w:bCs/>
          <w:sz w:val="28"/>
          <w:szCs w:val="28"/>
          <w:u w:val="single"/>
        </w:rPr>
        <w:t xml:space="preserve">   (</w:t>
      </w:r>
      <w:r>
        <w:rPr>
          <w:rFonts w:ascii="標楷體" w:eastAsia="標楷體" w:hAnsi="標楷體"/>
          <w:b/>
          <w:bCs/>
          <w:sz w:val="28"/>
          <w:szCs w:val="28"/>
          <w:u w:val="single"/>
        </w:rPr>
        <w:t>學校</w:t>
      </w:r>
      <w:r>
        <w:rPr>
          <w:rFonts w:ascii="標楷體" w:eastAsia="標楷體" w:hAnsi="標楷體"/>
          <w:b/>
          <w:bCs/>
          <w:sz w:val="28"/>
          <w:szCs w:val="28"/>
          <w:u w:val="single"/>
        </w:rPr>
        <w:t xml:space="preserve">)   </w:t>
      </w:r>
      <w:r>
        <w:rPr>
          <w:rFonts w:ascii="標楷體" w:eastAsia="標楷體" w:hAnsi="標楷體"/>
          <w:b/>
          <w:bCs/>
          <w:sz w:val="28"/>
          <w:szCs w:val="28"/>
        </w:rPr>
        <w:t>參加「</w:t>
      </w:r>
      <w:r>
        <w:rPr>
          <w:rFonts w:ascii="標楷體" w:eastAsia="標楷體" w:hAnsi="標楷體"/>
          <w:b/>
          <w:bCs/>
          <w:sz w:val="28"/>
          <w:szCs w:val="28"/>
        </w:rPr>
        <w:t>2026</w:t>
      </w:r>
      <w:r>
        <w:rPr>
          <w:rFonts w:ascii="標楷體" w:eastAsia="標楷體" w:hAnsi="標楷體"/>
          <w:b/>
          <w:bCs/>
          <w:sz w:val="28"/>
          <w:szCs w:val="28"/>
        </w:rPr>
        <w:t>年全國僑生</w:t>
      </w:r>
      <w:proofErr w:type="gramStart"/>
      <w:r>
        <w:rPr>
          <w:rFonts w:ascii="標楷體" w:eastAsia="標楷體" w:hAnsi="標楷體"/>
          <w:b/>
          <w:bCs/>
          <w:sz w:val="28"/>
          <w:szCs w:val="28"/>
        </w:rPr>
        <w:t>盃</w:t>
      </w:r>
      <w:proofErr w:type="gramEnd"/>
      <w:r>
        <w:rPr>
          <w:rFonts w:ascii="標楷體" w:eastAsia="標楷體" w:hAnsi="標楷體"/>
          <w:b/>
          <w:bCs/>
          <w:sz w:val="28"/>
          <w:szCs w:val="28"/>
        </w:rPr>
        <w:t>運動會」（會外賽）人員簽到表</w:t>
      </w:r>
    </w:p>
    <w:tbl>
      <w:tblPr>
        <w:tblW w:w="88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2126"/>
        <w:gridCol w:w="2268"/>
        <w:gridCol w:w="3439"/>
      </w:tblGrid>
      <w:tr w:rsidR="0057577F" w14:paraId="1A06EF3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EC0C5" w14:textId="77777777" w:rsidR="0057577F" w:rsidRDefault="006704B7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序號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5FE5D" w14:textId="77777777" w:rsidR="0057577F" w:rsidRDefault="006704B7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身分別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選手、教練、領隊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C037C" w14:textId="77777777" w:rsidR="0057577F" w:rsidRDefault="006704B7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E93C0" w14:textId="77777777" w:rsidR="0057577F" w:rsidRDefault="006704B7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簽名</w:t>
            </w:r>
          </w:p>
        </w:tc>
      </w:tr>
      <w:tr w:rsidR="0057577F" w14:paraId="33B467F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3C8E1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E268B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99549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0F5D9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48D9D9D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62CCD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190C9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C4078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20014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09D2641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7712F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E14FB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7B328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0D46E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441B71F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5AD6D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B12DA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F1062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45B9D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54A3A28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0326C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B58AF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630BB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32D9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73DAD6D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EB38A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A8C32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15CE9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65581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1366A5C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08039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3DFE6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1688C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4B593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016FF90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2101D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1266A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B9058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D3FA9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7F1230B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0878F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D5DE0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75962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CB395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2B7AF30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30722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5A7E6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708D6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AAAE6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61E2452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A133C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0B2E9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C691F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9D5F8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1E2619F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42D55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BDDE3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C164C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02A5E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422A234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DD219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1CE9E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04C74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1DBCD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5D96632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7885F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785D9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68770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6909C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1B3B14E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60938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CA738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8158B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F3543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49E6372" w14:textId="77777777" w:rsidR="0057577F" w:rsidRDefault="0057577F">
      <w:pPr>
        <w:pStyle w:val="Textbody"/>
        <w:jc w:val="center"/>
        <w:rPr>
          <w:rFonts w:ascii="標楷體" w:eastAsia="標楷體" w:hAnsi="標楷體"/>
          <w:sz w:val="28"/>
          <w:szCs w:val="28"/>
        </w:rPr>
      </w:pPr>
    </w:p>
    <w:p w14:paraId="0B59F1B8" w14:textId="77777777" w:rsidR="0057577F" w:rsidRDefault="006704B7">
      <w:pPr>
        <w:pStyle w:val="Textbody"/>
        <w:pageBreakBefore/>
        <w:spacing w:after="180"/>
        <w:jc w:val="center"/>
      </w:pPr>
      <w:r>
        <w:rPr>
          <w:rFonts w:ascii="標楷體" w:eastAsia="標楷體" w:hAnsi="標楷體"/>
          <w:b/>
          <w:bCs/>
          <w:sz w:val="28"/>
          <w:szCs w:val="28"/>
          <w:u w:val="single"/>
        </w:rPr>
        <w:lastRenderedPageBreak/>
        <w:t xml:space="preserve">   (</w:t>
      </w:r>
      <w:r>
        <w:rPr>
          <w:rFonts w:ascii="標楷體" w:eastAsia="標楷體" w:hAnsi="標楷體"/>
          <w:b/>
          <w:bCs/>
          <w:sz w:val="28"/>
          <w:szCs w:val="28"/>
          <w:u w:val="single"/>
        </w:rPr>
        <w:t>學校</w:t>
      </w:r>
      <w:r>
        <w:rPr>
          <w:rFonts w:ascii="標楷體" w:eastAsia="標楷體" w:hAnsi="標楷體"/>
          <w:b/>
          <w:bCs/>
          <w:sz w:val="28"/>
          <w:szCs w:val="28"/>
          <w:u w:val="single"/>
        </w:rPr>
        <w:t xml:space="preserve">)   </w:t>
      </w:r>
      <w:r>
        <w:rPr>
          <w:rFonts w:ascii="標楷體" w:eastAsia="標楷體" w:hAnsi="標楷體"/>
          <w:b/>
          <w:bCs/>
          <w:sz w:val="28"/>
          <w:szCs w:val="28"/>
        </w:rPr>
        <w:t>參加「</w:t>
      </w:r>
      <w:r>
        <w:rPr>
          <w:rFonts w:ascii="標楷體" w:eastAsia="標楷體" w:hAnsi="標楷體"/>
          <w:b/>
          <w:bCs/>
          <w:sz w:val="28"/>
          <w:szCs w:val="28"/>
        </w:rPr>
        <w:t>2026</w:t>
      </w:r>
      <w:r>
        <w:rPr>
          <w:rFonts w:ascii="標楷體" w:eastAsia="標楷體" w:hAnsi="標楷體"/>
          <w:b/>
          <w:bCs/>
          <w:sz w:val="28"/>
          <w:szCs w:val="28"/>
        </w:rPr>
        <w:t>年全國僑生</w:t>
      </w:r>
      <w:proofErr w:type="gramStart"/>
      <w:r>
        <w:rPr>
          <w:rFonts w:ascii="標楷體" w:eastAsia="標楷體" w:hAnsi="標楷體"/>
          <w:b/>
          <w:bCs/>
          <w:sz w:val="28"/>
          <w:szCs w:val="28"/>
        </w:rPr>
        <w:t>盃</w:t>
      </w:r>
      <w:proofErr w:type="gramEnd"/>
      <w:r>
        <w:rPr>
          <w:rFonts w:ascii="標楷體" w:eastAsia="標楷體" w:hAnsi="標楷體"/>
          <w:b/>
          <w:bCs/>
          <w:sz w:val="28"/>
          <w:szCs w:val="28"/>
        </w:rPr>
        <w:t>運動會」（選手之夜）人員簽到表</w:t>
      </w:r>
    </w:p>
    <w:tbl>
      <w:tblPr>
        <w:tblW w:w="88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2126"/>
        <w:gridCol w:w="2268"/>
        <w:gridCol w:w="3439"/>
      </w:tblGrid>
      <w:tr w:rsidR="0057577F" w14:paraId="2AF9D7D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AE980" w14:textId="77777777" w:rsidR="0057577F" w:rsidRDefault="006704B7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序號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C9C2F" w14:textId="77777777" w:rsidR="0057577F" w:rsidRDefault="006704B7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身分別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選手、教練、領隊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071E5" w14:textId="77777777" w:rsidR="0057577F" w:rsidRDefault="006704B7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E2839" w14:textId="77777777" w:rsidR="0057577F" w:rsidRDefault="006704B7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簽名</w:t>
            </w:r>
          </w:p>
        </w:tc>
      </w:tr>
      <w:tr w:rsidR="0057577F" w14:paraId="755AA06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B2C3A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C78F8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9C25E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28F28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7FBE8EC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9B74A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95A30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5C824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BEBB7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350EDF5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7D363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5633E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D1909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67477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48D5715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B9601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66613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6CC34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4D6E9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7FA6F85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95E56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4D345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9E996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3126F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0B280B9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362BA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F4A1F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B44D9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D44DF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44C79CC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1349D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C2A93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A2471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4D120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64B0024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75F0E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67C38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84BE8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4DBC5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2BDB4D7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39B2E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5218E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5295E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0BA63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21FFEE1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8B956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AD48E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95441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22771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30A20F4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EED75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8854F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EFF71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A606D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440E10E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14D9E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B8809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E6862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74A67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627E7A1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A822B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0A42F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75C83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50BB1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7F1F670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F8B45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E9CA6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C6A31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2A422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29177DB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00D45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A03FB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78E05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04DDA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53F7176" w14:textId="77777777" w:rsidR="0057577F" w:rsidRDefault="0057577F">
      <w:pPr>
        <w:pStyle w:val="Textbody"/>
        <w:jc w:val="center"/>
        <w:rPr>
          <w:rFonts w:ascii="標楷體" w:eastAsia="標楷體" w:hAnsi="標楷體"/>
          <w:sz w:val="28"/>
          <w:szCs w:val="28"/>
        </w:rPr>
      </w:pPr>
    </w:p>
    <w:p w14:paraId="6DF07F60" w14:textId="77777777" w:rsidR="0057577F" w:rsidRDefault="006704B7">
      <w:pPr>
        <w:pStyle w:val="Textbody"/>
        <w:pageBreakBefore/>
        <w:spacing w:after="180"/>
        <w:jc w:val="center"/>
      </w:pPr>
      <w:r>
        <w:rPr>
          <w:rFonts w:ascii="標楷體" w:eastAsia="標楷體" w:hAnsi="標楷體"/>
          <w:b/>
          <w:bCs/>
          <w:sz w:val="28"/>
          <w:szCs w:val="28"/>
          <w:u w:val="single"/>
        </w:rPr>
        <w:lastRenderedPageBreak/>
        <w:t xml:space="preserve">   (</w:t>
      </w:r>
      <w:r>
        <w:rPr>
          <w:rFonts w:ascii="標楷體" w:eastAsia="標楷體" w:hAnsi="標楷體"/>
          <w:b/>
          <w:bCs/>
          <w:sz w:val="28"/>
          <w:szCs w:val="28"/>
          <w:u w:val="single"/>
        </w:rPr>
        <w:t>學校</w:t>
      </w:r>
      <w:r>
        <w:rPr>
          <w:rFonts w:ascii="標楷體" w:eastAsia="標楷體" w:hAnsi="標楷體"/>
          <w:b/>
          <w:bCs/>
          <w:sz w:val="28"/>
          <w:szCs w:val="28"/>
          <w:u w:val="single"/>
        </w:rPr>
        <w:t xml:space="preserve">)   </w:t>
      </w:r>
      <w:r>
        <w:rPr>
          <w:rFonts w:ascii="標楷體" w:eastAsia="標楷體" w:hAnsi="標楷體"/>
          <w:b/>
          <w:bCs/>
          <w:sz w:val="28"/>
          <w:szCs w:val="28"/>
        </w:rPr>
        <w:t>參加「</w:t>
      </w:r>
      <w:r>
        <w:rPr>
          <w:rFonts w:ascii="標楷體" w:eastAsia="標楷體" w:hAnsi="標楷體"/>
          <w:b/>
          <w:bCs/>
          <w:sz w:val="28"/>
          <w:szCs w:val="28"/>
        </w:rPr>
        <w:t>2026</w:t>
      </w:r>
      <w:r>
        <w:rPr>
          <w:rFonts w:ascii="標楷體" w:eastAsia="標楷體" w:hAnsi="標楷體"/>
          <w:b/>
          <w:bCs/>
          <w:sz w:val="28"/>
          <w:szCs w:val="28"/>
        </w:rPr>
        <w:t>年全國僑生</w:t>
      </w:r>
      <w:proofErr w:type="gramStart"/>
      <w:r>
        <w:rPr>
          <w:rFonts w:ascii="標楷體" w:eastAsia="標楷體" w:hAnsi="標楷體"/>
          <w:b/>
          <w:bCs/>
          <w:sz w:val="28"/>
          <w:szCs w:val="28"/>
        </w:rPr>
        <w:t>盃</w:t>
      </w:r>
      <w:proofErr w:type="gramEnd"/>
      <w:r>
        <w:rPr>
          <w:rFonts w:ascii="標楷體" w:eastAsia="標楷體" w:hAnsi="標楷體"/>
          <w:b/>
          <w:bCs/>
          <w:sz w:val="28"/>
          <w:szCs w:val="28"/>
        </w:rPr>
        <w:t>運動會」（會內賽）人員簽到表</w:t>
      </w:r>
    </w:p>
    <w:tbl>
      <w:tblPr>
        <w:tblW w:w="88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2126"/>
        <w:gridCol w:w="2268"/>
        <w:gridCol w:w="3439"/>
      </w:tblGrid>
      <w:tr w:rsidR="0057577F" w14:paraId="4203978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378F7" w14:textId="77777777" w:rsidR="0057577F" w:rsidRDefault="006704B7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序號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47592" w14:textId="77777777" w:rsidR="0057577F" w:rsidRDefault="006704B7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身分別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選手、教練、領隊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F33B5" w14:textId="77777777" w:rsidR="0057577F" w:rsidRDefault="006704B7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FA681" w14:textId="77777777" w:rsidR="0057577F" w:rsidRDefault="006704B7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簽名</w:t>
            </w:r>
          </w:p>
        </w:tc>
      </w:tr>
      <w:tr w:rsidR="0057577F" w14:paraId="4625168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8E8D7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94EEF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5DD99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307F6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3E9CCD9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DE853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6833B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5486C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836D8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6C4C0F1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8F560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A2896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3CB9F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77764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2E06BCD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AF3EA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C31D9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12381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BE542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51C635E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74FDB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F76E7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13670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23B36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627ABA7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E83A2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CB7D8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592B8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A47A1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231A6E5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02BF1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285AF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F48D6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A37C5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4C1D4C3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7B70D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65772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59591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7BDE9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45ED565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1B924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867C8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224FF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20D1A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2C33881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634C7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382B9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AB12B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BC725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417EF1C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9D125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96803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80053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143B3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1D6B74F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F6C7D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1CC87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03E12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A0917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5BF5909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24D98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7865A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A0523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3CC69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2FECA4E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7DBE5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BDC80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6DB29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2AABB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77F" w14:paraId="1D961B6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FB52C" w14:textId="77777777" w:rsidR="0057577F" w:rsidRDefault="006704B7">
            <w:pPr>
              <w:pStyle w:val="Textbody"/>
              <w:spacing w:line="6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61EBE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63CFC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E60D8" w14:textId="77777777" w:rsidR="0057577F" w:rsidRDefault="0057577F">
            <w:pPr>
              <w:pStyle w:val="Textbody"/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2A53B12" w14:textId="77777777" w:rsidR="0057577F" w:rsidRDefault="0057577F">
      <w:pPr>
        <w:pStyle w:val="Textbody"/>
        <w:jc w:val="center"/>
        <w:rPr>
          <w:rFonts w:ascii="標楷體" w:eastAsia="標楷體" w:hAnsi="標楷體"/>
          <w:sz w:val="28"/>
          <w:szCs w:val="28"/>
        </w:rPr>
      </w:pPr>
    </w:p>
    <w:sectPr w:rsidR="0057577F">
      <w:pgSz w:w="11906" w:h="16838"/>
      <w:pgMar w:top="1134" w:right="1134" w:bottom="1134" w:left="1134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857CD" w14:textId="77777777" w:rsidR="006704B7" w:rsidRDefault="006704B7">
      <w:r>
        <w:separator/>
      </w:r>
    </w:p>
  </w:endnote>
  <w:endnote w:type="continuationSeparator" w:id="0">
    <w:p w14:paraId="620524A1" w14:textId="77777777" w:rsidR="006704B7" w:rsidRDefault="00670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15438" w14:textId="77777777" w:rsidR="006704B7" w:rsidRDefault="006704B7">
      <w:r>
        <w:rPr>
          <w:color w:val="000000"/>
        </w:rPr>
        <w:separator/>
      </w:r>
    </w:p>
  </w:footnote>
  <w:footnote w:type="continuationSeparator" w:id="0">
    <w:p w14:paraId="609B4FB1" w14:textId="77777777" w:rsidR="006704B7" w:rsidRDefault="006704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7577F"/>
    <w:rsid w:val="0057577F"/>
    <w:rsid w:val="006704B7"/>
    <w:rsid w:val="0075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56A50"/>
  <w15:docId w15:val="{0BBE25D9-F328-48FB-AFDC-8E1D73381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a5">
    <w:name w:val="頁首 字元"/>
    <w:basedOn w:val="a0"/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羅詩婷</dc:creator>
  <dc:description/>
  <cp:lastModifiedBy>Ricky</cp:lastModifiedBy>
  <cp:revision>2</cp:revision>
  <dcterms:created xsi:type="dcterms:W3CDTF">2026-08-11T03:32:00Z</dcterms:created>
  <dcterms:modified xsi:type="dcterms:W3CDTF">2026-08-11T03:32:00Z</dcterms:modified>
</cp:coreProperties>
</file>